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377" w:rsidRPr="00643811" w:rsidRDefault="00674377" w:rsidP="001D7FBE">
      <w:pPr>
        <w:spacing w:after="0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643811">
        <w:rPr>
          <w:rFonts w:ascii="Times New Roman" w:hAnsi="Times New Roman"/>
          <w:b/>
          <w:i/>
          <w:color w:val="FF0000"/>
          <w:sz w:val="28"/>
          <w:szCs w:val="28"/>
        </w:rPr>
        <w:t xml:space="preserve">«ОСОБЕННОСТИ АДАПТАЦИИ ДЕТЕЙ РАННЕГО ВОЗРАСТА </w:t>
      </w:r>
    </w:p>
    <w:p w:rsidR="00674377" w:rsidRPr="00643811" w:rsidRDefault="00674377" w:rsidP="001D7FBE">
      <w:pPr>
        <w:spacing w:after="0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643811">
        <w:rPr>
          <w:rFonts w:ascii="Times New Roman" w:hAnsi="Times New Roman"/>
          <w:b/>
          <w:i/>
          <w:color w:val="FF0000"/>
          <w:sz w:val="28"/>
          <w:szCs w:val="28"/>
        </w:rPr>
        <w:t>К УСЛОВИЯМ ДОУ»</w:t>
      </w:r>
    </w:p>
    <w:p w:rsidR="00674377" w:rsidRPr="00AB3CE7" w:rsidRDefault="00674377" w:rsidP="001D7FB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B3CE7">
        <w:rPr>
          <w:rFonts w:ascii="Times New Roman" w:hAnsi="Times New Roman"/>
          <w:sz w:val="28"/>
          <w:szCs w:val="28"/>
        </w:rPr>
        <w:t>Уважаемые родители!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B3CE7">
        <w:rPr>
          <w:rFonts w:ascii="Times New Roman" w:hAnsi="Times New Roman"/>
          <w:sz w:val="28"/>
          <w:szCs w:val="28"/>
        </w:rPr>
        <w:t xml:space="preserve">Рада приветствовать Вас в </w:t>
      </w:r>
      <w:r>
        <w:rPr>
          <w:rFonts w:ascii="Times New Roman" w:hAnsi="Times New Roman"/>
          <w:sz w:val="28"/>
          <w:szCs w:val="28"/>
        </w:rPr>
        <w:t>нашем дошкольном учреждении! Я – педагог-психолог – буду совместно с воспитателями и персоналом ДОУ сопровождать ваших детей в процессе их привыкания к условиям дошкольного учреждения.</w:t>
      </w:r>
      <w:bookmarkStart w:id="0" w:name="_GoBack"/>
      <w:bookmarkEnd w:id="0"/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поступлением ребенка в дошкольное учреждение в его жизни происходит множество изменений: строгий режим дня, отсутствие родителей в течение нескольких часов, новые требования к поведению, постоянный контакт со сверстниками, новое помещение и новые взрослые. Все это изменения не следуют один за другим, а обрушиваются на ребенка как «снежный ком», вызывая стрессовую ситуацию. Малышу необходимо «адаптироваться», т.е. приспособиться к этому «новому». Согласитесь, любой (даже самый здоровый) малыш в данной ситуации растеряется. 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То, насколько быстро и легко ваш малыш справится с новыми условиями, во многом зависит от нас с вами – взрослых. Поэтому я призываю Вас: не бросайте ребенка в воду, не научив плавать! Как показывает практика, чем лучше родители подготовят своего ребенка к детскому саду, тем быстрее он адаптируется.  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Привыкание детей к новым условиям протекает на уровне физиологическом и на уровне психологическом:</w:t>
      </w:r>
    </w:p>
    <w:p w:rsidR="00674377" w:rsidRPr="00A87D2F" w:rsidRDefault="00674377" w:rsidP="001D7FBE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674377" w:rsidRPr="008B3165" w:rsidTr="008B3165">
        <w:tc>
          <w:tcPr>
            <w:tcW w:w="4785" w:type="dxa"/>
          </w:tcPr>
          <w:p w:rsidR="00674377" w:rsidRPr="008B3165" w:rsidRDefault="00674377" w:rsidP="008B31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3165">
              <w:rPr>
                <w:rFonts w:ascii="Times New Roman" w:hAnsi="Times New Roman"/>
                <w:b/>
                <w:sz w:val="28"/>
                <w:szCs w:val="28"/>
              </w:rPr>
              <w:t>Физиологический</w:t>
            </w:r>
            <w:r w:rsidRPr="008B316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                  </w:t>
            </w:r>
            <w:r w:rsidRPr="008B3165">
              <w:rPr>
                <w:rFonts w:ascii="Times New Roman" w:hAnsi="Times New Roman"/>
                <w:sz w:val="28"/>
                <w:szCs w:val="28"/>
              </w:rPr>
              <w:t>(надо привыкнуть)</w:t>
            </w:r>
          </w:p>
        </w:tc>
        <w:tc>
          <w:tcPr>
            <w:tcW w:w="4786" w:type="dxa"/>
          </w:tcPr>
          <w:p w:rsidR="00674377" w:rsidRPr="008B3165" w:rsidRDefault="00674377" w:rsidP="008B316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3165">
              <w:rPr>
                <w:rFonts w:ascii="Times New Roman" w:hAnsi="Times New Roman"/>
                <w:b/>
                <w:sz w:val="28"/>
                <w:szCs w:val="28"/>
              </w:rPr>
              <w:t>Психологический</w:t>
            </w:r>
            <w:r w:rsidRPr="008B316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          </w:t>
            </w:r>
            <w:r w:rsidRPr="008B3165">
              <w:rPr>
                <w:rFonts w:ascii="Times New Roman" w:hAnsi="Times New Roman"/>
                <w:sz w:val="28"/>
                <w:szCs w:val="28"/>
              </w:rPr>
              <w:t>(предстоит привыкнуть)</w:t>
            </w:r>
          </w:p>
        </w:tc>
      </w:tr>
      <w:tr w:rsidR="00674377" w:rsidRPr="008B3165" w:rsidTr="008B3165">
        <w:tc>
          <w:tcPr>
            <w:tcW w:w="4785" w:type="dxa"/>
          </w:tcPr>
          <w:p w:rsidR="00674377" w:rsidRPr="008B3165" w:rsidRDefault="00674377" w:rsidP="008B3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Новый режим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Новая пища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Новая микросреда</w:t>
            </w:r>
          </w:p>
        </w:tc>
        <w:tc>
          <w:tcPr>
            <w:tcW w:w="4786" w:type="dxa"/>
          </w:tcPr>
          <w:p w:rsidR="00674377" w:rsidRPr="008B3165" w:rsidRDefault="00674377" w:rsidP="008B31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Отсутствие значимого взрослого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Невозможность уединения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Требования к самостоятельности (необходимость самому справляться с возникающими проблемами)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Необходимость самоограничения</w:t>
            </w:r>
          </w:p>
        </w:tc>
      </w:tr>
      <w:tr w:rsidR="00674377" w:rsidRPr="008B3165" w:rsidTr="008B3165">
        <w:tc>
          <w:tcPr>
            <w:tcW w:w="4785" w:type="dxa"/>
          </w:tcPr>
          <w:p w:rsidR="00674377" w:rsidRPr="008B3165" w:rsidRDefault="00674377" w:rsidP="008B3165">
            <w:pPr>
              <w:pStyle w:val="ListParagraph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3165">
              <w:rPr>
                <w:rFonts w:ascii="Times New Roman" w:hAnsi="Times New Roman"/>
                <w:b/>
                <w:sz w:val="28"/>
                <w:szCs w:val="28"/>
              </w:rPr>
              <w:t>Зависит от:</w:t>
            </w:r>
          </w:p>
        </w:tc>
        <w:tc>
          <w:tcPr>
            <w:tcW w:w="4786" w:type="dxa"/>
          </w:tcPr>
          <w:p w:rsidR="00674377" w:rsidRPr="008B3165" w:rsidRDefault="00674377" w:rsidP="008B3165">
            <w:pPr>
              <w:pStyle w:val="ListParagraph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3165">
              <w:rPr>
                <w:rFonts w:ascii="Times New Roman" w:hAnsi="Times New Roman"/>
                <w:b/>
                <w:sz w:val="28"/>
                <w:szCs w:val="28"/>
              </w:rPr>
              <w:t>Зависит от:</w:t>
            </w:r>
          </w:p>
        </w:tc>
      </w:tr>
      <w:tr w:rsidR="00674377" w:rsidRPr="008B3165" w:rsidTr="008B3165">
        <w:tc>
          <w:tcPr>
            <w:tcW w:w="4785" w:type="dxa"/>
          </w:tcPr>
          <w:p w:rsidR="00674377" w:rsidRPr="008B3165" w:rsidRDefault="00674377" w:rsidP="008B316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Возраста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Состояния здоровья, уровня иммунитета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Состояния нервной системы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Образа жизни, привычек семьи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Сформированности навыков самообслуживания</w:t>
            </w:r>
          </w:p>
        </w:tc>
        <w:tc>
          <w:tcPr>
            <w:tcW w:w="4786" w:type="dxa"/>
          </w:tcPr>
          <w:p w:rsidR="00674377" w:rsidRPr="008B3165" w:rsidRDefault="00674377" w:rsidP="008B316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 xml:space="preserve">Индивидуальных особенностей ребенка (тип темперамента)  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Степени привязанности к взрослым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Уровня самостоятельности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Уровня тренированности адаптационных механизмов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Знания и выполнения простейших социальных навыков</w:t>
            </w:r>
          </w:p>
          <w:p w:rsidR="00674377" w:rsidRPr="008B3165" w:rsidRDefault="00674377" w:rsidP="008B316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165">
              <w:rPr>
                <w:rFonts w:ascii="Times New Roman" w:hAnsi="Times New Roman"/>
                <w:sz w:val="28"/>
                <w:szCs w:val="28"/>
              </w:rPr>
              <w:t>Психологического состояния на момент поступления в ДОУ</w:t>
            </w:r>
          </w:p>
        </w:tc>
      </w:tr>
    </w:tbl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74377" w:rsidRPr="002B20A2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Адаптационный период может быть различен по продолжительности: от 2 недель до 1 мес. и даже полугода. Обычно в первые дни дети с удовольствием идут в детский сад: сказывается «эффект новизны». Наиболее сложными могут быть 3-й, 4-й дни посещения ДОУ, когда может появиться плач, нежелание уходить от мамы, отказ идти в группу. Отнеситесь к такому поведению с пониманием, сделайте небольшой перерыв или заберите пораньше, однако не идите на поводу. Не приводите ребенка в детский сад сразу на целый день.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по-разному могут входить в группу: во многом это зависит от их индивидуальных особенностей. Кто с первых минут начинает плакать и не отпускает маму, а кто-то приходит «как к себе домой». И то, и другое – норма. В самый острый период адаптации многие дети отказываются от еды, плохо спят (чуткий, беспокойный сон), становятся капризными, утрачивают сформированные навыки и достижения развития. Могут появиться соматические расстройства: болит живот, голова, расстройства пищеварения. Но самое главное ребенок будет просить больше, чем обычно, вашего внимания и тепла: может проснуться ночью и звать маму. Все эти проявления выражены тем ярче, чем младше ребенок.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еще одна ситуация, характерная для детей в период адаптации, о которой часто спрашивают родители: в саду и дома ребенок ведет себя совершенно по-разному (в детском саду послушен, спокоен, а дома в буквальном смысле «стоит на голове»). Это также абсолютно нормальная ситуация, характерная для многих детей. Дело в том, что по природе своей все дети – маленькие исследователи, которым необходимо все изучить и постоянно быть в движении. Однако в саду дети чаще всего не могут реализовать большинство своих импульсов. Так, что в конце  дня таких нереализованных движений, эмоций накапливается довольно много. Ребенку необходимо дать возможность выплеснуть их приемлемым способом: дать вволю порезвиться на детской площадке, поиграть в подвижные, эмоциональные игры, дать возможность выплакаться, если это необходимо. В противном случае это может вылиться в истерики или повышенную двигательную активность.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мере привыкания данные негативные проявления постепенно сходят на нет. О том, что  малыш адаптировался, вы поймете, когда у него нормализуется аппетит, сон, эмоциональный фон, малыш с удовольствием начнет ходить в детский сад и радовать Вас новыми успехами.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можете сделать Вы, чтобы подготовить своего малыша к новым условиям и облегчить адаптационный период:</w:t>
      </w:r>
    </w:p>
    <w:p w:rsidR="00674377" w:rsidRDefault="00674377" w:rsidP="001D7FB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поняли из предыдущих слов – формировать навыки самообслуживания, подвести режим дня семьи под режим дня ДОУ</w:t>
      </w:r>
    </w:p>
    <w:p w:rsidR="00674377" w:rsidRDefault="00674377" w:rsidP="001D7FB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 настраивать малыша на посещение детского сада: всячески подчеркивать, что малышу ужасно повезло, что он пойдет в детский сад</w:t>
      </w:r>
    </w:p>
    <w:p w:rsidR="00674377" w:rsidRDefault="00674377" w:rsidP="001D7FB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Неизвестность всегда страшит. Поэтому необходимо заранее рассказать малышу, что его ждет в детском саду, что  и в какой последовательности он будет там делать. Хорошо проиграть это в виде игры.</w:t>
      </w:r>
    </w:p>
    <w:p w:rsidR="00674377" w:rsidRDefault="00674377" w:rsidP="001D7FB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Подготовьте малыша к возможным трудностям, с которыми может столкнуться ваш малыш (захотелось пить, в туалет и т.д.). </w:t>
      </w:r>
    </w:p>
    <w:p w:rsidR="00674377" w:rsidRDefault="00674377" w:rsidP="001D7FB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Поддерживайте контакт с воспитателем: расскажите ему обо всех индивидуальных особенностях вашего малыша.</w:t>
      </w:r>
    </w:p>
    <w:p w:rsidR="00674377" w:rsidRDefault="00674377" w:rsidP="001D7FB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Старайтесь больше времени проводить с малышом, восполняйте недостаток общения.</w:t>
      </w:r>
    </w:p>
    <w:p w:rsidR="00674377" w:rsidRDefault="00674377" w:rsidP="001D7FB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расставании обязательно говорите малышу, куда вы уходите, когда придете.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4377" w:rsidRPr="005841A9" w:rsidRDefault="00674377" w:rsidP="001D7FBE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841A9">
        <w:rPr>
          <w:rFonts w:ascii="Times New Roman" w:hAnsi="Times New Roman"/>
          <w:i/>
          <w:sz w:val="28"/>
          <w:szCs w:val="28"/>
        </w:rPr>
        <w:t>Признаки, которые вас должны насторожить: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постоянный плач, не проходящий, доходящий до истерики. Ребенка долгое время не удается успокоить и переключить;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плач, доходящий до рвоты;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появление патологических привычек: сосание пальца, грызение ногтей, раскачивается перед сном и т.д.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данных ситуациях необходимо обратиться ко мне на консультацию!</w:t>
      </w:r>
    </w:p>
    <w:p w:rsidR="00674377" w:rsidRDefault="00674377" w:rsidP="001D7F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4377" w:rsidRPr="005841A9" w:rsidRDefault="00674377" w:rsidP="001D7FBE">
      <w:pPr>
        <w:spacing w:after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5841A9">
        <w:rPr>
          <w:rFonts w:ascii="Times New Roman" w:hAnsi="Times New Roman"/>
          <w:i/>
          <w:sz w:val="28"/>
          <w:szCs w:val="28"/>
        </w:rPr>
        <w:t>Желаю Вам удачи!</w:t>
      </w:r>
    </w:p>
    <w:p w:rsidR="00674377" w:rsidRPr="001D7FBE" w:rsidRDefault="00674377" w:rsidP="001D7FBE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674377" w:rsidRPr="001D7FBE" w:rsidSect="001D7FB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E60A2"/>
    <w:multiLevelType w:val="hybridMultilevel"/>
    <w:tmpl w:val="58DC529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49401FD"/>
    <w:multiLevelType w:val="hybridMultilevel"/>
    <w:tmpl w:val="35B031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A36033A"/>
    <w:multiLevelType w:val="hybridMultilevel"/>
    <w:tmpl w:val="1408E7D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C310929"/>
    <w:multiLevelType w:val="hybridMultilevel"/>
    <w:tmpl w:val="FF2E2AC8"/>
    <w:lvl w:ilvl="0" w:tplc="064260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A491014"/>
    <w:multiLevelType w:val="hybridMultilevel"/>
    <w:tmpl w:val="B8C02400"/>
    <w:lvl w:ilvl="0" w:tplc="BB1840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0E3A"/>
    <w:rsid w:val="001D7FBE"/>
    <w:rsid w:val="002B20A2"/>
    <w:rsid w:val="003B0E3A"/>
    <w:rsid w:val="003F1EDB"/>
    <w:rsid w:val="005841A9"/>
    <w:rsid w:val="005D1C93"/>
    <w:rsid w:val="00643811"/>
    <w:rsid w:val="00674377"/>
    <w:rsid w:val="00772A13"/>
    <w:rsid w:val="008B3165"/>
    <w:rsid w:val="009E31E6"/>
    <w:rsid w:val="00A87D2F"/>
    <w:rsid w:val="00AB3CE7"/>
    <w:rsid w:val="00EE7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FBE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7FB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D7F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3</Pages>
  <Words>841</Words>
  <Characters>4796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4</cp:revision>
  <cp:lastPrinted>2015-10-06T13:37:00Z</cp:lastPrinted>
  <dcterms:created xsi:type="dcterms:W3CDTF">2015-10-06T13:09:00Z</dcterms:created>
  <dcterms:modified xsi:type="dcterms:W3CDTF">2015-10-07T08:37:00Z</dcterms:modified>
</cp:coreProperties>
</file>